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D60" w:rsidRDefault="00B57D60">
      <w:pPr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Распоряжение директора завода № 292 Левина начальнику Цеха № 71 А.Я.Слуцкому (отпечатано 26.1.43 г.)</w:t>
      </w:r>
    </w:p>
    <w:p w:rsidR="00B57D60" w:rsidRDefault="00B57D6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57D60" w:rsidRDefault="00B57D6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 средства, собранные колхозниками, рабочими и служащими Пензенской области до 25-й годовщины Красной Армии необходимо отправить 298 самолетов со следующими надписями: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79"/>
        <w:gridCol w:w="3827"/>
      </w:tblGrid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Барановский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Башмаковский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Б.Демьяновский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Бековский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Бековский пчеловод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жен фронтовиков Бековского района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Колхоз имени Ворошилова Бековского р-на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Бековский школьник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Б.Вьясский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Бессоновский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Колхоз имени Куйбышева Бессоновского р-на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Вадинский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Дубасовский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Голицынский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Головинщицкий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Городищенский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Даниловский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Земетчинский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Рянзенский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Мало-Ижорский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Иссинский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Каменский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Камешкирский колхозник Пензенской 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Кузнецкий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колхоза "Гигант"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"Народный мститель" от доярки Кулаковой Пенз.обл.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"Народный мститель" от председателя колхоза В.Е.Еремина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Колышлейский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Кондольский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Лунинский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Лопатинский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М.Сердобский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пчеловода Бакунова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Мокшанский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Неверкинский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Наровчатский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Николаевский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Н.Ломовский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Фронту от колхоза "Восток"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Фронту от колхоза "Светлый путь" Пенз.обл.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Фронту от колхоза "За новый быт" Пенз.обл.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Н.Пестравский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Пачелмский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Поимский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Свищевский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самоелтов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Сосновоборский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Соседский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Сердобский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"Народный мститель" от колхозника Лисюкова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Тамалинский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Телегинский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Имени совхоза "Прогресс" Пензенской области 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самолет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Чембарский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Шемышейский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самолета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Салтыковский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 трудящихся города Кузнецка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самолетов</w:t>
            </w:r>
          </w:p>
        </w:tc>
      </w:tr>
      <w:tr w:rsidR="00B57D60">
        <w:tc>
          <w:tcPr>
            <w:tcW w:w="6379" w:type="dxa"/>
          </w:tcPr>
          <w:p w:rsidR="00B57D60" w:rsidRDefault="00B57D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Терновский колхозник Пензенской области</w:t>
            </w:r>
          </w:p>
        </w:tc>
        <w:tc>
          <w:tcPr>
            <w:tcW w:w="3827" w:type="dxa"/>
          </w:tcPr>
          <w:p w:rsidR="00B57D60" w:rsidRDefault="00B57D6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самолетов</w:t>
            </w:r>
          </w:p>
        </w:tc>
      </w:tr>
    </w:tbl>
    <w:p w:rsidR="00B57D60" w:rsidRDefault="00B57D6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B57D60" w:rsidSect="00F2436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7D60"/>
    <w:rsid w:val="00B57D60"/>
    <w:rsid w:val="00F24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2</Pages>
  <Words>518</Words>
  <Characters>2954</Characters>
  <Application>Microsoft Office Outlook</Application>
  <DocSecurity>0</DocSecurity>
  <Lines>0</Lines>
  <Paragraphs>0</Paragraphs>
  <ScaleCrop>false</ScaleCrop>
  <Company>Irkut Corporation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 Сергей Дмитриевич</dc:creator>
  <cp:keywords/>
  <dc:description/>
  <cp:lastModifiedBy>Кузнецов С.Д.</cp:lastModifiedBy>
  <cp:revision>3</cp:revision>
  <dcterms:created xsi:type="dcterms:W3CDTF">2019-05-31T12:17:00Z</dcterms:created>
  <dcterms:modified xsi:type="dcterms:W3CDTF">2019-06-01T09:24:00Z</dcterms:modified>
</cp:coreProperties>
</file>